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92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562"/>
        <w:gridCol w:w="283"/>
        <w:gridCol w:w="2126"/>
        <w:gridCol w:w="568"/>
        <w:gridCol w:w="4820"/>
      </w:tblGrid>
      <w:tr>
        <w:trPr>
          <w:trHeight w:val="794" w:hRule="atLeast"/>
        </w:trPr>
        <w:tc>
          <w:tcPr>
            <w:tcW w:w="4537" w:type="dxa"/>
            <w:gridSpan w:val="4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5388" w:type="dxa"/>
            <w:gridSpan w:val="2"/>
            <w:vMerge w:val="restart"/>
            <w:tcBorders/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napToGrid w:val="false"/>
              <w:spacing w:before="0" w:after="1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Приложение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>
        <w:trPr>
          <w:trHeight w:val="142" w:hRule="atLeast"/>
        </w:trPr>
        <w:tc>
          <w:tcPr>
            <w:tcW w:w="4537" w:type="dxa"/>
            <w:gridSpan w:val="4"/>
            <w:tcBorders/>
          </w:tcPr>
          <w:p>
            <w:pPr>
              <w:pStyle w:val="Style35"/>
              <w:spacing w:before="0" w:after="0"/>
              <w:rPr/>
            </w:pPr>
            <w:r>
              <w:rPr>
                <w:rStyle w:val="PlaceholderText"/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5388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130" w:hRule="atLeast"/>
        </w:trPr>
        <w:tc>
          <w:tcPr>
            <w:tcW w:w="4537" w:type="dxa"/>
            <w:gridSpan w:val="4"/>
            <w:tcBorders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НА ФИРМЕННОМ БЛАНКЕ ОРГАНИЗАЦИИ</w:t>
            </w:r>
          </w:p>
        </w:tc>
        <w:tc>
          <w:tcPr>
            <w:tcW w:w="568" w:type="dxa"/>
            <w:vMerge w:val="restart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20" w:type="dxa"/>
            <w:vMerge w:val="restart"/>
            <w:tcBorders/>
          </w:tcPr>
          <w:p>
            <w:pPr>
              <w:pStyle w:val="Normal"/>
              <w:tabs>
                <w:tab w:val="clear" w:pos="709"/>
                <w:tab w:val="left" w:pos="284" w:leader="none"/>
              </w:tabs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fldChar w:fldCharType="begin">
                <w:ffData>
                  <w:name w:val="Адресат - Руководитель организации. При необходимости заменить/удалить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instrText xml:space="preserve"> FORMTEXT </w:instrTex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Ректору</w:t>
            </w:r>
          </w:p>
          <w:p>
            <w:pPr>
              <w:pStyle w:val="Normal"/>
              <w:tabs>
                <w:tab w:val="clear" w:pos="709"/>
                <w:tab w:val="left" w:pos="284" w:leader="none"/>
              </w:tabs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АНО ДПО «Техническая академия Росатома»</w:t>
            </w:r>
          </w:p>
          <w:p>
            <w:pPr>
              <w:pStyle w:val="Normal"/>
              <w:tabs>
                <w:tab w:val="clear" w:pos="709"/>
                <w:tab w:val="left" w:pos="284" w:leader="none"/>
              </w:tabs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Селезнёву Ю.Н.</w:t>
            </w:r>
            <w:r/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end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  <w:p>
            <w:pPr>
              <w:pStyle w:val="Normal"/>
              <w:tabs>
                <w:tab w:val="clear" w:pos="709"/>
                <w:tab w:val="left" w:pos="284" w:leader="none"/>
              </w:tabs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129" w:hRule="atLeast"/>
        </w:trPr>
        <w:tc>
          <w:tcPr>
            <w:tcW w:w="4537" w:type="dxa"/>
            <w:gridSpan w:val="4"/>
            <w:tcBorders/>
          </w:tcPr>
          <w:p>
            <w:pPr>
              <w:pStyle w:val="Style35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20" w:type="dxa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129" w:hRule="atLeast"/>
        </w:trPr>
        <w:tc>
          <w:tcPr>
            <w:tcW w:w="4537" w:type="dxa"/>
            <w:gridSpan w:val="4"/>
            <w:tcBorders/>
          </w:tcPr>
          <w:p>
            <w:pPr>
              <w:pStyle w:val="Style36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20" w:type="dxa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454" w:hRule="atLeast"/>
        </w:trPr>
        <w:tc>
          <w:tcPr>
            <w:tcW w:w="2128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Style37"/>
              <w:snapToGrid w:val="false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37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№</w:t>
            </w:r>
            <w:bookmarkStart w:id="0" w:name="stamp_date_and_number"/>
            <w:bookmarkEnd w:id="0"/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37"/>
              <w:snapToGrid w:val="false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20" w:type="dxa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454" w:hRule="atLeast"/>
        </w:trPr>
        <w:tc>
          <w:tcPr>
            <w:tcW w:w="566" w:type="dxa"/>
            <w:tcBorders/>
            <w:vAlign w:val="bottom"/>
          </w:tcPr>
          <w:p>
            <w:pPr>
              <w:pStyle w:val="Style37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На №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37"/>
              <w:snapToGrid w:val="false"/>
              <w:spacing w:before="0" w:after="0"/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2"/>
                <w:sz w:val="28"/>
                <w:szCs w:val="28"/>
                <w:lang w:val="en-US" w:eastAsia="ru-RU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37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от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37"/>
              <w:snapToGrid w:val="false"/>
              <w:spacing w:before="0" w:after="0"/>
              <w:ind w:left="137" w:right="0"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20" w:type="dxa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283" w:hRule="exact"/>
        </w:trPr>
        <w:tc>
          <w:tcPr>
            <w:tcW w:w="4537" w:type="dxa"/>
            <w:gridSpan w:val="4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PlaceholderText"/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568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4820" w:type="dxa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  <w:tr>
        <w:trPr>
          <w:trHeight w:val="673" w:hRule="atLeast"/>
        </w:trPr>
        <w:tc>
          <w:tcPr>
            <w:tcW w:w="4537" w:type="dxa"/>
            <w:gridSpan w:val="4"/>
            <w:tcBorders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 участии в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XIX Международном ядерном форуме «Безопасность ядерных технологий: культура безопасности»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68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820" w:type="dxa"/>
            <w:vMerge w:val="continue"/>
            <w:tcBorders/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Уважаемый Юрий Николаевич!</w:t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ответ на ваше письмо от ДД.ММ.ГГГГ № ХХХ сообщаем, что в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XIX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Международном ядерном форуме «Безопасность ядерных технологий: культура безопасности» с 23 сентября по 26 сентября 2025 г. от организации ХХХ примет(ут) участие следующие сотрудники: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535"/>
        <w:gridCol w:w="1134"/>
        <w:gridCol w:w="1165"/>
        <w:gridCol w:w="1773"/>
        <w:gridCol w:w="1919"/>
        <w:gridCol w:w="2007"/>
      </w:tblGrid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п\п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подразделения Госкорпорации «Росатом»/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Фамилия,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имя, отчество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  <w:t>Формат запланированного участия (участник Форума)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70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3"/>
            </w:tblGrid>
            <w:tr>
              <w:trPr>
                <w:trHeight w:val="510" w:hRule="atLeast"/>
              </w:trPr>
              <w:tc>
                <w:tcPr>
                  <w:tcW w:w="1703" w:type="dxa"/>
                  <w:tcBorders/>
                </w:tcPr>
                <w:p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Форма допуска, степень осведомлённости 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79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91"/>
            </w:tblGrid>
            <w:tr>
              <w:trPr>
                <w:trHeight w:val="1315" w:hRule="atLeast"/>
              </w:trPr>
              <w:tc>
                <w:tcPr>
                  <w:tcW w:w="1791" w:type="dxa"/>
                  <w:tcBorders/>
                </w:tcPr>
                <w:p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Контакты ответственного за участие (фамилия, имя, отчество, должность, телефон рабочий и мобильный, адрес электронной почты) 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0" w:right="0" w:firstLine="737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Если планируется выступление с докладом, необходимо указать ФИО выступающего и тему доклада (приложить разрешение на информационный обмен).</w:t>
      </w:r>
    </w:p>
    <w:p>
      <w:pPr>
        <w:pStyle w:val="Normal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8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3828"/>
        <w:gridCol w:w="424"/>
        <w:gridCol w:w="2358"/>
      </w:tblGrid>
      <w:tr>
        <w:trPr/>
        <w:tc>
          <w:tcPr>
            <w:tcW w:w="3260" w:type="dxa"/>
            <w:tcBorders/>
          </w:tcPr>
          <w:p>
            <w:pPr>
              <w:pStyle w:val="Normal"/>
              <w:spacing w:before="0" w:after="0"/>
              <w:ind w:left="-113" w:right="0" w:hanging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fldChar w:fldCharType="begin">
                <w:ffData>
                  <w:name w:val="Должность без указания организации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instrText xml:space="preserve"> FORMTEXT </w:instrTex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Должность руководителя организации</w:t>
            </w:r>
            <w:r/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end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  <w:tc>
          <w:tcPr>
            <w:tcW w:w="3828" w:type="dxa"/>
            <w:tcBorders/>
          </w:tcPr>
          <w:p>
            <w:pPr>
              <w:pStyle w:val="Normal"/>
              <w:spacing w:before="0" w:after="0"/>
              <w:ind w:left="-114" w:right="0" w:hanging="0"/>
              <w:rPr/>
            </w:pPr>
            <w:r>
              <w:rPr>
                <w:rStyle w:val="PlaceholderText"/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424" w:type="dxa"/>
            <w:tcBorders/>
            <w:vAlign w:val="bottom"/>
          </w:tcPr>
          <w:p>
            <w:pPr>
              <w:pStyle w:val="Normal"/>
              <w:spacing w:before="0" w:after="0"/>
              <w:ind w:left="-114" w:righ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bookmarkStart w:id="1" w:name="stamp_PEP_signature"/>
            <w:bookmarkEnd w:id="1"/>
          </w:p>
        </w:tc>
        <w:tc>
          <w:tcPr>
            <w:tcW w:w="2358" w:type="dxa"/>
            <w:tcBorders/>
            <w:vAlign w:val="bottom"/>
          </w:tcPr>
          <w:p>
            <w:pPr>
              <w:pStyle w:val="Normal"/>
              <w:spacing w:before="0" w:after="0"/>
              <w:ind w:left="0" w:right="-58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fldChar w:fldCharType="begin">
                <w:ffData>
                  <w:name w:val="И.О. Фамилия подписанта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instrText xml:space="preserve"> FORMTEXT </w:instrTex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separate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  <w:t>ФИО</w:t>
            </w:r>
            <w:r/>
            <w:r>
              <w:rPr>
                <w:sz w:val="28"/>
                <w:szCs w:val="28"/>
                <w:rFonts w:eastAsia="Times New Roman" w:cs="Times New Roman" w:ascii="Times New Roman" w:hAnsi="Times New Roman"/>
                <w:color w:val="000000"/>
                <w:lang w:val="en-US" w:eastAsia="ru-RU"/>
              </w:rPr>
              <w:fldChar w:fldCharType="end"/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-90805</wp:posOffset>
                </wp:positionH>
                <wp:positionV relativeFrom="page">
                  <wp:align>bottom</wp:align>
                </wp:positionV>
                <wp:extent cx="5853430" cy="499110"/>
                <wp:effectExtent l="0" t="0" r="635" b="63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36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fillcolor="white" stroked="f" o:allowincell="f" style="position:absolute;margin-left:-7.15pt;margin-top:802.55pt;width:460.85pt;height:39.25pt;mso-wrap-style:none;v-text-anchor:middle;mso-position-vertical:bottom;mso-position-vertical-relative:page" type="_x0000_t202">
                <v:fill o:detectmouseclick="t" type="solid" color2="black"/>
                <v:stroke color="#3465a4" joinstyle="round" endcap="flat"/>
                <w10:wrap type="topAndBottom"/>
              </v:shape>
            </w:pict>
          </mc:Fallback>
        </mc:AlternateContent>
      </w:r>
      <w:bookmarkStart w:id="2" w:name="Unnamed20"/>
      <w:bookmarkStart w:id="3" w:name="Unnamed19"/>
      <w:bookmarkStart w:id="4" w:name="__Fieldmark__883_2589977889"/>
      <w:bookmarkStart w:id="5" w:name="Unnamed4"/>
      <w:bookmarkStart w:id="6" w:name="__Fieldmark__6539_226315077"/>
      <w:bookmarkStart w:id="7" w:name="Фамилия_имя_отчество_полностью,_например"/>
      <w:bookmarkStart w:id="8" w:name="Unnamed15"/>
      <w:bookmarkStart w:id="9" w:name="Unnamed11"/>
      <w:bookmarkStart w:id="10" w:name="Unnamed8"/>
      <w:bookmarkStart w:id="11" w:name="Unnamed2"/>
      <w:bookmarkStart w:id="12" w:name="код"/>
      <w:bookmarkStart w:id="13" w:name="Unnamed"/>
      <w:bookmarkStart w:id="14" w:name="Unnamed5"/>
      <w:bookmarkStart w:id="15" w:name="Unnamed7"/>
      <w:bookmarkStart w:id="16" w:name="Unnamed13"/>
      <w:bookmarkStart w:id="17" w:name="Unnamed17"/>
      <w:bookmarkStart w:id="18" w:name="Unnamed16"/>
      <w:bookmarkStart w:id="19" w:name="Unnamed12"/>
      <w:bookmarkStart w:id="20" w:name="Unnamed9"/>
      <w:bookmarkStart w:id="21" w:name="Unnamed3"/>
      <w:bookmarkStart w:id="22" w:name="номер_телефона_исполнителя,_например%252"/>
      <w:bookmarkStart w:id="23" w:name="_GoBack"/>
      <w:bookmarkStart w:id="24" w:name="Unnamed1"/>
      <w:bookmarkStart w:id="25" w:name="Unnamed6"/>
      <w:bookmarkStart w:id="26" w:name="Unnamed10"/>
      <w:bookmarkStart w:id="27" w:name="Unnamed14"/>
      <w:bookmarkStart w:id="28" w:name="Unnamed18"/>
      <w:bookmarkStart w:id="29" w:name="Unnamed20"/>
      <w:bookmarkStart w:id="30" w:name="Unnamed19"/>
      <w:bookmarkStart w:id="31" w:name="__Fieldmark__883_2589977889"/>
      <w:bookmarkStart w:id="32" w:name="Unnamed4"/>
      <w:bookmarkStart w:id="33" w:name="__Fieldmark__6539_226315077"/>
      <w:bookmarkStart w:id="34" w:name="Фамилия_имя_отчество_полностью,_например"/>
      <w:bookmarkStart w:id="35" w:name="Unnamed15"/>
      <w:bookmarkStart w:id="36" w:name="Unnamed11"/>
      <w:bookmarkStart w:id="37" w:name="Unnamed8"/>
      <w:bookmarkStart w:id="38" w:name="Unnamed2"/>
      <w:bookmarkStart w:id="39" w:name="код"/>
      <w:bookmarkStart w:id="40" w:name="Unnamed"/>
      <w:bookmarkStart w:id="41" w:name="Unnamed5"/>
      <w:bookmarkStart w:id="42" w:name="Unnamed7"/>
      <w:bookmarkStart w:id="43" w:name="Unnamed13"/>
      <w:bookmarkStart w:id="44" w:name="Unnamed17"/>
      <w:bookmarkStart w:id="45" w:name="Unnamed16"/>
      <w:bookmarkStart w:id="46" w:name="Unnamed12"/>
      <w:bookmarkStart w:id="47" w:name="Unnamed9"/>
      <w:bookmarkStart w:id="48" w:name="Unnamed3"/>
      <w:bookmarkStart w:id="49" w:name="номер_телефона_исполнителя,_например%252"/>
      <w:bookmarkStart w:id="50" w:name="_GoBack"/>
      <w:bookmarkStart w:id="51" w:name="Unnamed1"/>
      <w:bookmarkStart w:id="52" w:name="Unnamed6"/>
      <w:bookmarkStart w:id="53" w:name="Unnamed10"/>
      <w:bookmarkStart w:id="54" w:name="Unnamed14"/>
      <w:bookmarkStart w:id="55" w:name="Unnamed1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mc:AlternateContent>
          <mc:Choice Requires="wps">
            <w:drawing>
              <wp:anchor behindDoc="0" distT="72390" distB="72390" distL="114935" distR="114935" simplePos="0" locked="0" layoutInCell="1" allowOverlap="1" relativeHeight="3">
                <wp:simplePos x="0" y="0"/>
                <wp:positionH relativeFrom="column">
                  <wp:posOffset>-90805</wp:posOffset>
                </wp:positionH>
                <wp:positionV relativeFrom="paragraph">
                  <wp:posOffset>299085</wp:posOffset>
                </wp:positionV>
                <wp:extent cx="5845175" cy="74549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5175" cy="7454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ФИО исполнителя</w:t>
                            </w:r>
                          </w:p>
                          <w:p>
                            <w:pPr>
                              <w:pStyle w:val="Normal"/>
                              <w:widowControl/>
                              <w:suppressAutoHyphens w:val="true"/>
                              <w:bidi w:val="0"/>
                              <w:spacing w:lineRule="auto" w:line="252" w:before="0" w:after="16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fldChar w:fldCharType="begin">
                                <w:ffData>
                                  <w:name w:val="Unnamed25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instrText xml:space="preserve"> FORMTEXT </w:instrText>
                            </w:r>
                            <w:bookmarkStart w:id="56" w:name="Unnamed23"/>
                            <w:bookmarkStart w:id="57" w:name="Unnamed21"/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ххххх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fldChar w:fldCharType="end"/>
                            </w:r>
                            <w:bookmarkEnd w:id="56"/>
                            <w:bookmarkEnd w:id="57"/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fldChar w:fldCharType="begin">
                                <w:ffData>
                                  <w:name w:val="Unnamed26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instrText xml:space="preserve"> FORMTEXT </w:instrText>
                            </w:r>
                            <w:bookmarkStart w:id="58" w:name="Unnamed24"/>
                            <w:bookmarkStart w:id="59" w:name="Unnamed22"/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хх-ххх</w:t>
                            </w:r>
                            <w:r/>
                            <w:r>
                              <w:rPr>
                                <w:sz w:val="28"/>
                                <w:szCs w:val="28"/>
                                <w:rFonts w:cs="Times New Roman" w:ascii="Times New Roman" w:hAnsi="Times New Roman"/>
                                <w:color w:val="000000"/>
                              </w:rPr>
                              <w:fldChar w:fldCharType="end"/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bookmarkEnd w:id="58"/>
                            <w:bookmarkEnd w:id="59"/>
                          </w:p>
                        </w:txbxContent>
                      </wps:txbx>
                      <wps:bodyPr anchor="t" lIns="100330" tIns="54610" rIns="100330" bIns="5461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60.25pt;height:58.7pt;mso-wrap-distance-left:9.05pt;mso-wrap-distance-right:9.05pt;mso-wrap-distance-top:5.7pt;mso-wrap-distance-bottom:5.7pt;margin-top:23.55pt;mso-position-vertical-relative:text;margin-left:-7.15pt;mso-position-horizontal-relative:text">
                <v:fill opacity="0f"/>
                <v:textbox inset="0.109722222222222in,0.0597222222222222in,0.109722222222222in,0.0597222222222222in">
                  <w:txbxContent>
                    <w:p>
                      <w:pPr>
                        <w:pStyle w:val="Normal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>ФИО исполнителя</w:t>
                      </w:r>
                    </w:p>
                    <w:p>
                      <w:pPr>
                        <w:pStyle w:val="Normal"/>
                        <w:widowControl/>
                        <w:suppressAutoHyphens w:val="true"/>
                        <w:bidi w:val="0"/>
                        <w:spacing w:lineRule="auto" w:line="252" w:before="0" w:after="16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>(</w:t>
                      </w:r>
                      <w:r>
                        <w:fldChar w:fldCharType="begin">
                          <w:ffData>
                            <w:name w:val="Unnamed25"/>
                            <w:enabled/>
                            <w:calcOnExit w:val="0"/>
                            <w:textInput/>
                          </w:ffData>
                        </w:fldCha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instrText xml:space="preserve"> FORMTEXT </w:instrText>
                      </w:r>
                      <w:bookmarkStart w:id="60" w:name="Unnamed23"/>
                      <w:bookmarkStart w:id="61" w:name="Unnamed21"/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fldChar w:fldCharType="separate"/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>ххххх</w:t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fldChar w:fldCharType="end"/>
                      </w:r>
                      <w:bookmarkEnd w:id="60"/>
                      <w:bookmarkEnd w:id="61"/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) </w:t>
                      </w:r>
                      <w:r>
                        <w:fldChar w:fldCharType="begin">
                          <w:ffData>
                            <w:name w:val="Unnamed26"/>
                            <w:enabled/>
                            <w:calcOnExit w:val="0"/>
                            <w:textInput/>
                          </w:ffData>
                        </w:fldCha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instrText xml:space="preserve"> FORMTEXT </w:instrText>
                      </w:r>
                      <w:bookmarkStart w:id="62" w:name="Unnamed24"/>
                      <w:bookmarkStart w:id="63" w:name="Unnamed22"/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fldChar w:fldCharType="separate"/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  <w:t>хх-ххх</w:t>
                      </w:r>
                      <w:r/>
                      <w:r>
                        <w:rPr>
                          <w:sz w:val="28"/>
                          <w:szCs w:val="28"/>
                          <w:rFonts w:cs="Times New Roman" w:ascii="Times New Roman" w:hAnsi="Times New Roman"/>
                          <w:color w:val="000000"/>
                        </w:rPr>
                        <w:fldChar w:fldCharType="end"/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bookmarkEnd w:id="62"/>
                      <w:bookmarkEnd w:id="63"/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134" w:right="1134" w:gutter="0" w:header="278" w:top="851" w:footer="0" w:bottom="851"/>
      <w:pgNumType w:start="1" w:fmt="decimal"/>
      <w:formProt w:val="false"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2"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isplayBackgroundShape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Calibri" w:cs=";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Times New Roman" w:hAnsi="Times New Roman" w:eastAsia="Calibri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WW8Num4z0">
    <w:name w:val="WW8Num4z0"/>
    <w:qFormat/>
    <w:rPr>
      <w:rFonts w:ascii="Times New Roman" w:hAnsi="Times New Roman" w:cs="Times New Roman"/>
      <w:sz w:val="28"/>
      <w:szCs w:val="28"/>
    </w:rPr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Style15">
    <w:name w:val="Верхний колонтитул Знак"/>
    <w:qFormat/>
    <w:rPr>
      <w:rFonts w:ascii="Times New Roman" w:hAnsi="Times New Roman" w:cs="Times New Roman"/>
      <w:sz w:val="28"/>
      <w:szCs w:val="24"/>
      <w:lang w:val="en-GB"/>
    </w:rPr>
  </w:style>
  <w:style w:type="character" w:styleId="Style16">
    <w:name w:val="Нижний колонтитул Знак"/>
    <w:basedOn w:val="DefaultParagraphFont"/>
    <w:qFormat/>
    <w:rPr/>
  </w:style>
  <w:style w:type="character" w:styleId="-">
    <w:name w:val="Hyperlink"/>
    <w:rPr>
      <w:color w:val="0563C1"/>
      <w:u w:val="single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PlaceholderText">
    <w:name w:val="Placeholder Text"/>
    <w:qFormat/>
    <w:rPr>
      <w:color w:val="808080"/>
    </w:rPr>
  </w:style>
  <w:style w:type="character" w:styleId="Style17">
    <w:name w:val="Символ нумерации"/>
    <w:qFormat/>
    <w:rPr/>
  </w:style>
  <w:style w:type="character" w:styleId="Style18">
    <w:name w:val="Основной текст с отступом Знак"/>
    <w:qFormat/>
    <w:rPr>
      <w:rFonts w:ascii="Calibri" w:hAnsi="Calibri" w:eastAsia="Calibri" w:cs=";Times New Roman"/>
      <w:sz w:val="22"/>
      <w:szCs w:val="22"/>
      <w:lang w:eastAsia="zh-CN"/>
    </w:rPr>
  </w:style>
  <w:style w:type="character" w:styleId="Style19">
    <w:name w:val="Знак примечания"/>
    <w:qFormat/>
    <w:rPr>
      <w:sz w:val="16"/>
      <w:szCs w:val="16"/>
    </w:rPr>
  </w:style>
  <w:style w:type="character" w:styleId="Style20">
    <w:name w:val="Текст примечания Знак"/>
    <w:qFormat/>
    <w:rPr>
      <w:rFonts w:ascii="Calibri" w:hAnsi="Calibri" w:eastAsia="Calibri" w:cs=";Times New Roman"/>
      <w:lang w:eastAsia="zh-CN"/>
    </w:rPr>
  </w:style>
  <w:style w:type="character" w:styleId="Style21">
    <w:name w:val="Тема примечания Знак"/>
    <w:qFormat/>
    <w:rPr>
      <w:rFonts w:ascii="Calibri" w:hAnsi="Calibri" w:eastAsia="Calibri" w:cs=";Times New Roman"/>
      <w:b/>
      <w:bCs/>
      <w:lang w:eastAsia="zh-CN"/>
    </w:rPr>
  </w:style>
  <w:style w:type="character" w:styleId="Style22">
    <w:name w:val="Текст выноски Знак"/>
    <w:qFormat/>
    <w:rPr>
      <w:rFonts w:ascii="Segoe UI" w:hAnsi="Segoe UI" w:eastAsia="Calibri" w:cs="Segoe UI"/>
      <w:sz w:val="18"/>
      <w:szCs w:val="18"/>
      <w:lang w:eastAsia="zh-CN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Noto Sans Devanagari;Times New Roman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">
    <w:name w:val="Заголовок2"/>
    <w:basedOn w:val="Normal"/>
    <w:next w:val="Style24"/>
    <w:qFormat/>
    <w:pPr>
      <w:keepNext w:val="true"/>
      <w:spacing w:before="240" w:after="120"/>
    </w:pPr>
    <w:rPr>
      <w:rFonts w:ascii="Liberation Sans;Arial" w:hAnsi="Liberation Sans;Arial" w:eastAsia="Tahoma" w:cs="Noto Sans Devanagari;Times New Roman"/>
      <w:sz w:val="28"/>
      <w:szCs w:val="28"/>
    </w:rPr>
  </w:style>
  <w:style w:type="paragraph" w:styleId="Style28">
    <w:name w:val="Название объекта"/>
    <w:basedOn w:val="Normal"/>
    <w:qFormat/>
    <w:pPr>
      <w:suppressLineNumbers/>
      <w:spacing w:before="120" w:after="120"/>
    </w:pPr>
    <w:rPr>
      <w:rFonts w:cs="Noto Sans Devanagari;Times New Roman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Noto Sans Devanagari;Times New Roman"/>
      <w:lang w:val="zxx" w:bidi="zxx"/>
    </w:rPr>
  </w:style>
  <w:style w:type="paragraph" w:styleId="11">
    <w:name w:val="Заголовок1"/>
    <w:basedOn w:val="Normal"/>
    <w:next w:val="Style24"/>
    <w:qFormat/>
    <w:pPr>
      <w:keepNext w:val="true"/>
      <w:spacing w:before="240" w:after="120"/>
    </w:pPr>
    <w:rPr>
      <w:rFonts w:ascii="Liberation Sans;Arial" w:hAnsi="Liberation Sans;Arial" w:eastAsia="Tahoma" w:cs="Noto Sans Devanagari;Times New Roman"/>
      <w:sz w:val="28"/>
      <w:szCs w:val="28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Noto Sans Devanagari;Times New Roman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Noto Sans Devanagari;Times New Roman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cs="Times New Roman"/>
      <w:sz w:val="28"/>
      <w:szCs w:val="24"/>
      <w:lang w:val="en-GB"/>
    </w:rPr>
  </w:style>
  <w:style w:type="paragraph" w:styleId="Style31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paragraph" w:styleId="Style34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5">
    <w:name w:val="Строка разделить"/>
    <w:basedOn w:val="Normal"/>
    <w:qFormat/>
    <w:pPr>
      <w:jc w:val="center"/>
    </w:pPr>
    <w:rPr>
      <w:rFonts w:cs="Times New Roman"/>
      <w:sz w:val="10"/>
      <w:szCs w:val="10"/>
      <w:lang w:val="ru-RU"/>
    </w:rPr>
  </w:style>
  <w:style w:type="paragraph" w:styleId="Style36">
    <w:name w:val="Справочные данные"/>
    <w:basedOn w:val="Normal"/>
    <w:qFormat/>
    <w:pPr>
      <w:jc w:val="center"/>
    </w:pPr>
    <w:rPr>
      <w:rFonts w:cs="Times New Roman"/>
      <w:b w:val="false"/>
      <w:bCs w:val="false"/>
      <w:sz w:val="22"/>
      <w:szCs w:val="22"/>
      <w:lang w:val="ru-RU"/>
    </w:rPr>
  </w:style>
  <w:style w:type="paragraph" w:styleId="Style37">
    <w:name w:val="Дата и номер"/>
    <w:basedOn w:val="Normal"/>
    <w:qFormat/>
    <w:pPr/>
    <w:rPr>
      <w:rFonts w:cs="Times New Roman"/>
      <w:sz w:val="20"/>
      <w:szCs w:val="20"/>
      <w:lang w:val="ru-RU"/>
    </w:rPr>
  </w:style>
  <w:style w:type="paragraph" w:styleId="Style38">
    <w:name w:val="Содержимое врезки"/>
    <w:basedOn w:val="Normal"/>
    <w:qFormat/>
    <w:pPr/>
    <w:rPr/>
  </w:style>
  <w:style w:type="paragraph" w:styleId="Style39">
    <w:name w:val="Body Text Indent"/>
    <w:basedOn w:val="Normal"/>
    <w:pPr>
      <w:spacing w:before="0" w:after="120"/>
      <w:ind w:left="283" w:right="0" w:hanging="0"/>
    </w:pPr>
    <w:rPr/>
  </w:style>
  <w:style w:type="paragraph" w:styleId="Style40">
    <w:name w:val="Текст документа"/>
    <w:basedOn w:val="Normal"/>
    <w:qFormat/>
    <w:pPr>
      <w:spacing w:lineRule="auto" w:line="240" w:before="0" w:after="0"/>
      <w:ind w:left="0" w:right="0" w:firstLine="709"/>
      <w:jc w:val="both"/>
    </w:pPr>
    <w:rPr>
      <w:rFonts w:ascii="Times New Roman" w:hAnsi="Times New Roman" w:cs="Times New Roman"/>
      <w:sz w:val="28"/>
      <w:szCs w:val="24"/>
    </w:rPr>
  </w:style>
  <w:style w:type="paragraph" w:styleId="Style41">
    <w:name w:val="Текст примечания"/>
    <w:basedOn w:val="Normal"/>
    <w:qFormat/>
    <w:pPr/>
    <w:rPr>
      <w:sz w:val="20"/>
      <w:szCs w:val="20"/>
    </w:rPr>
  </w:style>
  <w:style w:type="paragraph" w:styleId="Style42">
    <w:name w:val="Тема примечания"/>
    <w:basedOn w:val="Style41"/>
    <w:next w:val="Style41"/>
    <w:qFormat/>
    <w:pPr/>
    <w:rPr>
      <w:b/>
      <w:bCs/>
    </w:rPr>
  </w:style>
  <w:style w:type="paragraph" w:styleId="Style43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34</TotalTime>
  <Application>LibreOffice/7.5.6.2$Linux_X86_64 LibreOffice_project/50$Build-2</Application>
  <AppVersion>15.0000</AppVersion>
  <Pages>1</Pages>
  <Words>129</Words>
  <Characters>892</Characters>
  <CharactersWithSpaces>1004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2025-04-02T14:59:00Z</dcterms:created>
  <dc:creator>Чернецкая Елена Дмитриевна</dc:creator>
  <dc:description/>
  <dc:language>ru-RU</dc:language>
  <cp:lastModifiedBy/>
  <dcterms:modified xsi:type="dcterms:W3CDTF">2025-07-07T11:07:44Z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